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4AE" w:rsidRDefault="00C244AE" w:rsidP="00810FE3">
      <w:pPr>
        <w:jc w:val="center"/>
        <w:rPr>
          <w:b/>
          <w:noProof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6" type="#_x0000_t75" alt="STVDlogoblueonwhite.jpg" style="position:absolute;left:0;text-align:left;margin-left:-4.2pt;margin-top:.15pt;width:79.7pt;height:64.45pt;z-index:251658240;visibility:visible">
            <v:imagedata r:id="rId7" o:title=""/>
            <w10:wrap type="square"/>
          </v:shape>
        </w:pict>
      </w:r>
      <w:r>
        <w:rPr>
          <w:b/>
          <w:noProof/>
          <w:sz w:val="28"/>
          <w:szCs w:val="28"/>
        </w:rPr>
        <w:t xml:space="preserve">SUCCESSION PLANNING: </w:t>
      </w:r>
    </w:p>
    <w:p w:rsidR="00C244AE" w:rsidRDefault="00C244AE" w:rsidP="00810FE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LIST OF RESOURCES FOR INCOMING </w:t>
      </w:r>
    </w:p>
    <w:p w:rsidR="00C244AE" w:rsidRDefault="00C244AE" w:rsidP="00810FE3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(ARCH)DIOCESAN &amp; DISTRICT COUNCIL PRESIDENTS</w:t>
      </w:r>
    </w:p>
    <w:p w:rsidR="00C244AE" w:rsidRDefault="00C244AE" w:rsidP="00810FE3">
      <w:pPr>
        <w:jc w:val="center"/>
        <w:rPr>
          <w:b/>
          <w:noProof/>
          <w:sz w:val="28"/>
          <w:szCs w:val="28"/>
        </w:rPr>
      </w:pPr>
    </w:p>
    <w:p w:rsidR="00C244AE" w:rsidRDefault="00C244AE" w:rsidP="00AE1759">
      <w:pPr>
        <w:rPr>
          <w:b/>
          <w:u w:val="single"/>
        </w:rPr>
      </w:pPr>
    </w:p>
    <w:p w:rsidR="00C244AE" w:rsidRDefault="00C244AE" w:rsidP="00AE1759">
      <w:pPr>
        <w:rPr>
          <w:b/>
          <w:u w:val="single"/>
        </w:rPr>
      </w:pPr>
    </w:p>
    <w:p w:rsidR="00C244AE" w:rsidRPr="00F879D7" w:rsidRDefault="00C244AE" w:rsidP="00810FE3">
      <w:pPr>
        <w:rPr>
          <w:b/>
          <w:u w:val="single"/>
        </w:rPr>
      </w:pPr>
      <w:r>
        <w:rPr>
          <w:b/>
          <w:u w:val="single"/>
        </w:rPr>
        <w:t xml:space="preserve">Required </w:t>
      </w:r>
      <w:smartTag w:uri="urn:schemas-microsoft-com:office:smarttags" w:element="City">
        <w:smartTag w:uri="urn:schemas-microsoft-com:office:smarttags" w:element="place">
          <w:r>
            <w:rPr>
              <w:b/>
              <w:u w:val="single"/>
            </w:rPr>
            <w:t>Reading</w:t>
          </w:r>
        </w:smartTag>
      </w:smartTag>
      <w:r w:rsidRPr="00F879D7">
        <w:rPr>
          <w:b/>
          <w:u w:val="single"/>
        </w:rPr>
        <w:t xml:space="preserve">: 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t>The Rule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t>Bylaws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t>Standards of Excellence for Councils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rPr>
          <w:i/>
        </w:rPr>
        <w:t xml:space="preserve">Council President </w:t>
      </w:r>
      <w:r w:rsidRPr="00F879D7">
        <w:t>manual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rPr>
          <w:i/>
        </w:rPr>
        <w:t>Governance: Council/Board</w:t>
      </w:r>
      <w:r w:rsidRPr="00F879D7">
        <w:t xml:space="preserve"> manual</w:t>
      </w:r>
    </w:p>
    <w:p w:rsidR="00C244AE" w:rsidRPr="00F879D7" w:rsidRDefault="00C244AE" w:rsidP="00810FE3">
      <w:pPr>
        <w:numPr>
          <w:ilvl w:val="0"/>
          <w:numId w:val="9"/>
        </w:numPr>
        <w:ind w:left="720"/>
        <w:rPr>
          <w:b/>
        </w:rPr>
      </w:pPr>
      <w:r w:rsidRPr="00F879D7">
        <w:t>Annual budget</w:t>
      </w:r>
    </w:p>
    <w:p w:rsidR="00C244AE" w:rsidRPr="00A74FC7" w:rsidRDefault="00C244AE" w:rsidP="00810FE3">
      <w:pPr>
        <w:numPr>
          <w:ilvl w:val="0"/>
          <w:numId w:val="9"/>
        </w:numPr>
        <w:ind w:left="720"/>
        <w:rPr>
          <w:b/>
        </w:rPr>
      </w:pPr>
      <w:r>
        <w:t>Year-end financials for</w:t>
      </w:r>
      <w:r w:rsidRPr="00F879D7">
        <w:t xml:space="preserve"> the previous 3-4 years</w:t>
      </w:r>
    </w:p>
    <w:p w:rsidR="00C244AE" w:rsidRPr="0038190F" w:rsidRDefault="00C244AE" w:rsidP="00810FE3">
      <w:pPr>
        <w:numPr>
          <w:ilvl w:val="0"/>
          <w:numId w:val="9"/>
        </w:numPr>
        <w:ind w:left="720"/>
        <w:rPr>
          <w:b/>
        </w:rPr>
      </w:pPr>
      <w:r w:rsidRPr="0038190F">
        <w:t>Legal documents (e.g.</w:t>
      </w:r>
      <w:r>
        <w:t>,</w:t>
      </w:r>
      <w:r w:rsidRPr="0038190F">
        <w:t xml:space="preserve"> 501</w:t>
      </w:r>
      <w:r>
        <w:t>(</w:t>
      </w:r>
      <w:r w:rsidRPr="0038190F">
        <w:t>c</w:t>
      </w:r>
      <w:r>
        <w:t>)(</w:t>
      </w:r>
      <w:r w:rsidRPr="0038190F">
        <w:t>3</w:t>
      </w:r>
      <w:r>
        <w:t>)</w:t>
      </w:r>
      <w:r w:rsidRPr="0038190F">
        <w:t>, 990 tax forms, etc</w:t>
      </w:r>
      <w:r>
        <w:t>.</w:t>
      </w:r>
      <w:r w:rsidRPr="0038190F">
        <w:t>)</w:t>
      </w:r>
    </w:p>
    <w:p w:rsidR="00C244AE" w:rsidRPr="00F879D7" w:rsidRDefault="00C244AE" w:rsidP="00810FE3">
      <w:pPr>
        <w:pStyle w:val="ListParagraph"/>
        <w:ind w:left="360"/>
      </w:pPr>
    </w:p>
    <w:p w:rsidR="00C244AE" w:rsidRPr="00F879D7" w:rsidRDefault="00C244AE" w:rsidP="00810FE3">
      <w:pPr>
        <w:pStyle w:val="ListParagraph"/>
        <w:ind w:left="360"/>
      </w:pPr>
    </w:p>
    <w:p w:rsidR="00C244AE" w:rsidRPr="00F879D7" w:rsidRDefault="00C244AE" w:rsidP="00810FE3">
      <w:pPr>
        <w:pStyle w:val="ListParagraph"/>
        <w:ind w:left="0"/>
        <w:rPr>
          <w:b/>
          <w:u w:val="single"/>
        </w:rPr>
      </w:pPr>
      <w:r w:rsidRPr="00F879D7">
        <w:rPr>
          <w:b/>
          <w:u w:val="single"/>
        </w:rPr>
        <w:t xml:space="preserve">Recommended </w:t>
      </w:r>
      <w:smartTag w:uri="urn:schemas-microsoft-com:office:smarttags" w:element="PlaceType">
        <w:r w:rsidRPr="00F879D7">
          <w:rPr>
            <w:b/>
            <w:u w:val="single"/>
          </w:rPr>
          <w:t>Reading</w:t>
        </w:r>
      </w:smartTag>
      <w:r w:rsidRPr="00F879D7">
        <w:rPr>
          <w:b/>
          <w:u w:val="single"/>
        </w:rPr>
        <w:t>: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 w:rsidRPr="00F879D7">
        <w:t>Job description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 w:rsidRPr="00F879D7">
        <w:t>National mentoring program materials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 w:rsidRPr="00F879D7">
        <w:rPr>
          <w:i/>
        </w:rPr>
        <w:t>Council President and Executive Directors: Process for a Success</w:t>
      </w:r>
      <w:r>
        <w:rPr>
          <w:i/>
        </w:rPr>
        <w:t>ful</w:t>
      </w:r>
      <w:r w:rsidRPr="00F879D7">
        <w:rPr>
          <w:i/>
        </w:rPr>
        <w:t xml:space="preserve"> Partnership</w:t>
      </w:r>
      <w:r w:rsidRPr="00F879D7">
        <w:t xml:space="preserve"> document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 w:rsidRPr="00F879D7">
        <w:t>Minutes from regional, midyear and national meetings (at least one year)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 w:rsidRPr="00F879D7">
        <w:t xml:space="preserve">Minutes from </w:t>
      </w:r>
      <w:r>
        <w:t>(</w:t>
      </w:r>
      <w:r w:rsidRPr="00F879D7">
        <w:t>arch</w:t>
      </w:r>
      <w:r>
        <w:t>)</w:t>
      </w:r>
      <w:r w:rsidRPr="00F879D7">
        <w:t>diocesan or council board meetings (at least one year)</w:t>
      </w:r>
    </w:p>
    <w:p w:rsidR="00C244AE" w:rsidRPr="006C67B4" w:rsidRDefault="00C244AE" w:rsidP="00810FE3">
      <w:pPr>
        <w:pStyle w:val="ListParagraph"/>
        <w:numPr>
          <w:ilvl w:val="0"/>
          <w:numId w:val="10"/>
        </w:numPr>
      </w:pPr>
      <w:r w:rsidRPr="00F879D7">
        <w:rPr>
          <w:i/>
        </w:rPr>
        <w:t>A Vincentian Guide to Diversity/Multicultural Issues</w:t>
      </w:r>
    </w:p>
    <w:p w:rsidR="00C244AE" w:rsidRPr="00F879D7" w:rsidRDefault="00C244AE" w:rsidP="00810FE3">
      <w:pPr>
        <w:pStyle w:val="ListParagraph"/>
        <w:numPr>
          <w:ilvl w:val="0"/>
          <w:numId w:val="10"/>
        </w:numPr>
      </w:pPr>
      <w:r>
        <w:t>Governance-in-a-Box</w:t>
      </w:r>
    </w:p>
    <w:p w:rsidR="00C244AE" w:rsidRPr="00F879D7" w:rsidRDefault="00C244AE" w:rsidP="00810FE3">
      <w:pPr>
        <w:pStyle w:val="ListParagraph"/>
        <w:rPr>
          <w:i/>
        </w:rPr>
      </w:pPr>
    </w:p>
    <w:p w:rsidR="00C244AE" w:rsidRPr="00F879D7" w:rsidRDefault="00C244AE" w:rsidP="00810FE3">
      <w:pPr>
        <w:pStyle w:val="ListParagraph"/>
      </w:pPr>
    </w:p>
    <w:p w:rsidR="00C244AE" w:rsidRPr="00F879D7" w:rsidRDefault="00C244AE" w:rsidP="00810FE3">
      <w:pPr>
        <w:pStyle w:val="ListParagraph"/>
        <w:ind w:left="0"/>
        <w:rPr>
          <w:b/>
          <w:u w:val="single"/>
        </w:rPr>
      </w:pPr>
      <w:r>
        <w:rPr>
          <w:b/>
          <w:u w:val="single"/>
        </w:rPr>
        <w:t>Recommended</w:t>
      </w:r>
      <w:r w:rsidRPr="00F879D7">
        <w:rPr>
          <w:b/>
          <w:u w:val="single"/>
        </w:rPr>
        <w:t xml:space="preserve"> Activities for President-Elect D</w:t>
      </w:r>
      <w:r>
        <w:rPr>
          <w:b/>
          <w:u w:val="single"/>
        </w:rPr>
        <w:t>uring Transition Period</w:t>
      </w:r>
      <w:r>
        <w:rPr>
          <w:rStyle w:val="FootnoteReference"/>
          <w:b/>
          <w:u w:val="single"/>
        </w:rPr>
        <w:footnoteReference w:id="1"/>
      </w:r>
      <w:r w:rsidRPr="00F879D7">
        <w:rPr>
          <w:b/>
          <w:u w:val="single"/>
        </w:rPr>
        <w:t>:</w:t>
      </w:r>
    </w:p>
    <w:p w:rsidR="00C244AE" w:rsidRPr="00F879D7" w:rsidRDefault="00C244AE" w:rsidP="00810FE3">
      <w:pPr>
        <w:pStyle w:val="ListParagraph"/>
        <w:numPr>
          <w:ilvl w:val="0"/>
          <w:numId w:val="8"/>
        </w:numPr>
      </w:pPr>
      <w:r w:rsidRPr="00F879D7">
        <w:t>Participate in national mentoring program</w:t>
      </w:r>
      <w:r>
        <w:t>.</w:t>
      </w:r>
    </w:p>
    <w:p w:rsidR="00C244AE" w:rsidRPr="00F879D7" w:rsidRDefault="00C244AE" w:rsidP="00810FE3">
      <w:pPr>
        <w:numPr>
          <w:ilvl w:val="0"/>
          <w:numId w:val="8"/>
        </w:numPr>
      </w:pPr>
      <w:r w:rsidRPr="00F879D7">
        <w:t>Observe local board meetings</w:t>
      </w:r>
      <w:r>
        <w:t>.</w:t>
      </w:r>
    </w:p>
    <w:p w:rsidR="00C244AE" w:rsidRPr="00F879D7" w:rsidRDefault="00C244AE" w:rsidP="00810FE3">
      <w:pPr>
        <w:numPr>
          <w:ilvl w:val="0"/>
          <w:numId w:val="8"/>
        </w:numPr>
      </w:pPr>
      <w:r w:rsidRPr="00F879D7">
        <w:t xml:space="preserve">Meet with current president to discuss </w:t>
      </w:r>
      <w:r>
        <w:t>(</w:t>
      </w:r>
      <w:r w:rsidRPr="00F879D7">
        <w:t>arch</w:t>
      </w:r>
      <w:r>
        <w:t>)</w:t>
      </w:r>
      <w:r w:rsidRPr="00F879D7">
        <w:t xml:space="preserve">diocesan or </w:t>
      </w:r>
      <w:r>
        <w:t xml:space="preserve">district </w:t>
      </w:r>
      <w:r w:rsidRPr="00F879D7">
        <w:t>counci</w:t>
      </w:r>
      <w:r>
        <w:t>l operations on a monthly basis.</w:t>
      </w:r>
    </w:p>
    <w:p w:rsidR="00C244AE" w:rsidRPr="00F879D7" w:rsidRDefault="00C244AE" w:rsidP="00810FE3">
      <w:pPr>
        <w:numPr>
          <w:ilvl w:val="0"/>
          <w:numId w:val="8"/>
        </w:numPr>
      </w:pPr>
      <w:r w:rsidRPr="00F879D7">
        <w:t xml:space="preserve">Meet with current president to discuss </w:t>
      </w:r>
      <w:r>
        <w:t>activities at</w:t>
      </w:r>
      <w:r w:rsidRPr="00F879D7">
        <w:t xml:space="preserve"> regional, midyear and national meetings</w:t>
      </w:r>
      <w:r>
        <w:t>.</w:t>
      </w:r>
    </w:p>
    <w:p w:rsidR="00C244AE" w:rsidRDefault="00C244AE" w:rsidP="00810FE3">
      <w:pPr>
        <w:numPr>
          <w:ilvl w:val="0"/>
          <w:numId w:val="8"/>
        </w:numPr>
      </w:pPr>
      <w:r w:rsidRPr="00F879D7">
        <w:t>Attend regional, midyear and/or national meetings</w:t>
      </w:r>
      <w:r>
        <w:t>.</w:t>
      </w:r>
      <w:r w:rsidRPr="00F879D7">
        <w:t xml:space="preserve"> </w:t>
      </w:r>
    </w:p>
    <w:p w:rsidR="00C244AE" w:rsidRPr="0038190F" w:rsidRDefault="00C244AE" w:rsidP="00810FE3">
      <w:pPr>
        <w:numPr>
          <w:ilvl w:val="0"/>
          <w:numId w:val="8"/>
        </w:numPr>
      </w:pPr>
      <w:r w:rsidRPr="0038190F">
        <w:t>Attend Invitation for Renewal retreat</w:t>
      </w:r>
      <w:r>
        <w:t>.</w:t>
      </w:r>
    </w:p>
    <w:p w:rsidR="00C244AE" w:rsidRPr="0038190F" w:rsidRDefault="00C244AE" w:rsidP="00810FE3">
      <w:pPr>
        <w:numPr>
          <w:ilvl w:val="0"/>
          <w:numId w:val="8"/>
        </w:numPr>
      </w:pPr>
      <w:r w:rsidRPr="0038190F">
        <w:t>M</w:t>
      </w:r>
      <w:r>
        <w:t>eet with current president and r</w:t>
      </w:r>
      <w:r w:rsidRPr="0038190F">
        <w:t xml:space="preserve">egional </w:t>
      </w:r>
      <w:r>
        <w:t>v</w:t>
      </w:r>
      <w:r w:rsidRPr="0038190F">
        <w:t xml:space="preserve">ice </w:t>
      </w:r>
      <w:r>
        <w:t xml:space="preserve">president (in </w:t>
      </w:r>
      <w:r w:rsidRPr="0038190F">
        <w:t>person if possible)</w:t>
      </w:r>
      <w:r>
        <w:t>.</w:t>
      </w:r>
    </w:p>
    <w:p w:rsidR="00C244AE" w:rsidRPr="0038190F" w:rsidRDefault="00C244AE" w:rsidP="00810FE3">
      <w:pPr>
        <w:numPr>
          <w:ilvl w:val="0"/>
          <w:numId w:val="8"/>
        </w:numPr>
      </w:pPr>
      <w:r w:rsidRPr="0038190F">
        <w:t xml:space="preserve">Meet with </w:t>
      </w:r>
      <w:r>
        <w:t>n</w:t>
      </w:r>
      <w:r w:rsidRPr="0038190F">
        <w:t xml:space="preserve">ational </w:t>
      </w:r>
      <w:r>
        <w:t>c</w:t>
      </w:r>
      <w:r w:rsidRPr="0038190F">
        <w:t xml:space="preserve">ouncil </w:t>
      </w:r>
      <w:r>
        <w:t>m</w:t>
      </w:r>
      <w:r w:rsidRPr="0038190F">
        <w:t>ember</w:t>
      </w:r>
      <w:r>
        <w:t>.</w:t>
      </w:r>
    </w:p>
    <w:p w:rsidR="00C244AE" w:rsidRDefault="00C244AE" w:rsidP="00810FE3">
      <w:pPr>
        <w:numPr>
          <w:ilvl w:val="0"/>
          <w:numId w:val="8"/>
        </w:numPr>
      </w:pPr>
      <w:r>
        <w:t>Include past p</w:t>
      </w:r>
      <w:r w:rsidRPr="0038190F">
        <w:t>resident as ex-officio member of your future board and council</w:t>
      </w:r>
      <w:r>
        <w:t>.</w:t>
      </w:r>
    </w:p>
    <w:p w:rsidR="00C244AE" w:rsidRDefault="00C244AE" w:rsidP="00810FE3">
      <w:pPr>
        <w:numPr>
          <w:ilvl w:val="0"/>
          <w:numId w:val="8"/>
        </w:numPr>
      </w:pPr>
      <w:r>
        <w:t xml:space="preserve">Complete </w:t>
      </w:r>
      <w:r>
        <w:rPr>
          <w:i/>
        </w:rPr>
        <w:t>Values-Centered Leadership Course</w:t>
      </w:r>
      <w:r>
        <w:t xml:space="preserve"> (online) at </w:t>
      </w:r>
      <w:smartTag w:uri="urn:schemas-microsoft-com:office:smarttags" w:element="PlaceType">
        <w:smartTag w:uri="urn:schemas-microsoft-com:office:smarttags" w:element="PlaceType">
          <w:r>
            <w:t>DePaul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>.</w:t>
      </w:r>
    </w:p>
    <w:p w:rsidR="00C244AE" w:rsidRDefault="00C244AE" w:rsidP="00810FE3"/>
    <w:sectPr w:rsidR="00C244AE" w:rsidSect="005D2E5D">
      <w:footerReference w:type="default" r:id="rId8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4AE" w:rsidRDefault="00C244AE" w:rsidP="00EF6E16">
      <w:r>
        <w:separator/>
      </w:r>
    </w:p>
  </w:endnote>
  <w:endnote w:type="continuationSeparator" w:id="0">
    <w:p w:rsidR="00C244AE" w:rsidRDefault="00C244AE" w:rsidP="00EF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4AE" w:rsidRPr="00697232" w:rsidRDefault="00C244AE" w:rsidP="00AE1759">
    <w:pPr>
      <w:pStyle w:val="Footer"/>
      <w:rPr>
        <w:sz w:val="18"/>
        <w:szCs w:val="18"/>
      </w:rPr>
    </w:pPr>
    <w:r>
      <w:rPr>
        <w:sz w:val="18"/>
        <w:szCs w:val="18"/>
      </w:rPr>
      <w:t>Succession Planning Resource List (Revised June 19,</w:t>
    </w:r>
    <w:r w:rsidRPr="00697232">
      <w:rPr>
        <w:sz w:val="18"/>
        <w:szCs w:val="18"/>
      </w:rPr>
      <w:t xml:space="preserve"> 2015)</w:t>
    </w:r>
    <w:r w:rsidRPr="00697232">
      <w:rPr>
        <w:sz w:val="18"/>
        <w:szCs w:val="18"/>
      </w:rPr>
      <w:tab/>
    </w:r>
    <w:r w:rsidRPr="00697232">
      <w:rPr>
        <w:sz w:val="18"/>
        <w:szCs w:val="18"/>
      </w:rPr>
      <w:tab/>
      <w:t xml:space="preserve">Page </w:t>
    </w:r>
    <w:r w:rsidRPr="00697232">
      <w:rPr>
        <w:sz w:val="18"/>
        <w:szCs w:val="18"/>
      </w:rPr>
      <w:fldChar w:fldCharType="begin"/>
    </w:r>
    <w:r w:rsidRPr="00697232">
      <w:rPr>
        <w:sz w:val="18"/>
        <w:szCs w:val="18"/>
      </w:rPr>
      <w:instrText xml:space="preserve"> PAGE   \* MERGEFORMAT </w:instrText>
    </w:r>
    <w:r w:rsidRPr="0069723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697232">
      <w:rPr>
        <w:sz w:val="18"/>
        <w:szCs w:val="18"/>
      </w:rPr>
      <w:fldChar w:fldCharType="end"/>
    </w:r>
    <w:r>
      <w:rPr>
        <w:sz w:val="18"/>
        <w:szCs w:val="18"/>
      </w:rPr>
      <w:t xml:space="preserve"> of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4AE" w:rsidRDefault="00C244AE" w:rsidP="00EF6E16">
      <w:r>
        <w:separator/>
      </w:r>
    </w:p>
  </w:footnote>
  <w:footnote w:type="continuationSeparator" w:id="0">
    <w:p w:rsidR="00C244AE" w:rsidRDefault="00C244AE" w:rsidP="00EF6E16">
      <w:r>
        <w:continuationSeparator/>
      </w:r>
    </w:p>
  </w:footnote>
  <w:footnote w:id="1">
    <w:p w:rsidR="00C244AE" w:rsidRDefault="00C244AE" w:rsidP="00810F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879D7">
        <w:rPr>
          <w:i/>
        </w:rPr>
        <w:t xml:space="preserve">Assumes a six-month overlap with </w:t>
      </w:r>
      <w:r>
        <w:rPr>
          <w:i/>
        </w:rPr>
        <w:t>p</w:t>
      </w:r>
      <w:r w:rsidRPr="00F879D7">
        <w:rPr>
          <w:i/>
        </w:rPr>
        <w:t xml:space="preserve">resident and </w:t>
      </w:r>
      <w:r>
        <w:rPr>
          <w:i/>
        </w:rPr>
        <w:t>p</w:t>
      </w:r>
      <w:r w:rsidRPr="00F879D7">
        <w:rPr>
          <w:i/>
        </w:rPr>
        <w:t>resident-</w:t>
      </w:r>
      <w:r>
        <w:rPr>
          <w:i/>
        </w:rPr>
        <w:t>e</w:t>
      </w:r>
      <w:r w:rsidRPr="00F879D7">
        <w:rPr>
          <w:i/>
        </w:rPr>
        <w:t>lect.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6C82"/>
    <w:multiLevelType w:val="hybridMultilevel"/>
    <w:tmpl w:val="AF68A75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5BCF"/>
    <w:multiLevelType w:val="hybridMultilevel"/>
    <w:tmpl w:val="96966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73D3F"/>
    <w:multiLevelType w:val="hybridMultilevel"/>
    <w:tmpl w:val="D354DC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7746AD"/>
    <w:multiLevelType w:val="hybridMultilevel"/>
    <w:tmpl w:val="941A16E4"/>
    <w:lvl w:ilvl="0" w:tplc="A232F992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1E084BCE"/>
    <w:multiLevelType w:val="hybridMultilevel"/>
    <w:tmpl w:val="FFDC68C8"/>
    <w:lvl w:ilvl="0" w:tplc="12304058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5">
    <w:nsid w:val="27C90650"/>
    <w:multiLevelType w:val="hybridMultilevel"/>
    <w:tmpl w:val="D60079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6D0811"/>
    <w:multiLevelType w:val="hybridMultilevel"/>
    <w:tmpl w:val="6428D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05353"/>
    <w:multiLevelType w:val="hybridMultilevel"/>
    <w:tmpl w:val="C2FCDA78"/>
    <w:lvl w:ilvl="0" w:tplc="040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>
    <w:nsid w:val="64171A74"/>
    <w:multiLevelType w:val="hybridMultilevel"/>
    <w:tmpl w:val="213EA9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AA75F56"/>
    <w:multiLevelType w:val="hybridMultilevel"/>
    <w:tmpl w:val="C44C421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FC6"/>
    <w:rsid w:val="00000013"/>
    <w:rsid w:val="00012751"/>
    <w:rsid w:val="0001325A"/>
    <w:rsid w:val="00025FC6"/>
    <w:rsid w:val="000429C3"/>
    <w:rsid w:val="0004478F"/>
    <w:rsid w:val="000516C7"/>
    <w:rsid w:val="00067D5D"/>
    <w:rsid w:val="00081F13"/>
    <w:rsid w:val="00092808"/>
    <w:rsid w:val="00094FE3"/>
    <w:rsid w:val="000B4833"/>
    <w:rsid w:val="000B5999"/>
    <w:rsid w:val="000C1BF1"/>
    <w:rsid w:val="000C4D67"/>
    <w:rsid w:val="000D2682"/>
    <w:rsid w:val="000E4F41"/>
    <w:rsid w:val="000E565D"/>
    <w:rsid w:val="000E76AE"/>
    <w:rsid w:val="000F28E9"/>
    <w:rsid w:val="000F29C7"/>
    <w:rsid w:val="00106F31"/>
    <w:rsid w:val="001120C0"/>
    <w:rsid w:val="001138DE"/>
    <w:rsid w:val="00115EE7"/>
    <w:rsid w:val="00116E73"/>
    <w:rsid w:val="00117C7D"/>
    <w:rsid w:val="00120217"/>
    <w:rsid w:val="00120A40"/>
    <w:rsid w:val="001221BA"/>
    <w:rsid w:val="00123830"/>
    <w:rsid w:val="00155AB8"/>
    <w:rsid w:val="0017111F"/>
    <w:rsid w:val="001714CC"/>
    <w:rsid w:val="0017421D"/>
    <w:rsid w:val="00180B74"/>
    <w:rsid w:val="001958C8"/>
    <w:rsid w:val="001A4279"/>
    <w:rsid w:val="001B1D19"/>
    <w:rsid w:val="001C0062"/>
    <w:rsid w:val="001C1B6E"/>
    <w:rsid w:val="001E068E"/>
    <w:rsid w:val="001E752A"/>
    <w:rsid w:val="001F0F7D"/>
    <w:rsid w:val="0020129C"/>
    <w:rsid w:val="002029A2"/>
    <w:rsid w:val="00210B06"/>
    <w:rsid w:val="00211214"/>
    <w:rsid w:val="002302D2"/>
    <w:rsid w:val="0024306B"/>
    <w:rsid w:val="00251849"/>
    <w:rsid w:val="002612CC"/>
    <w:rsid w:val="00264B75"/>
    <w:rsid w:val="00266B50"/>
    <w:rsid w:val="00281189"/>
    <w:rsid w:val="00282FFD"/>
    <w:rsid w:val="00285346"/>
    <w:rsid w:val="00295A2F"/>
    <w:rsid w:val="00295B17"/>
    <w:rsid w:val="002A371C"/>
    <w:rsid w:val="002B2711"/>
    <w:rsid w:val="002C1797"/>
    <w:rsid w:val="002C33E0"/>
    <w:rsid w:val="002D5351"/>
    <w:rsid w:val="002F3983"/>
    <w:rsid w:val="002F412D"/>
    <w:rsid w:val="002F581D"/>
    <w:rsid w:val="003038EE"/>
    <w:rsid w:val="00312FBE"/>
    <w:rsid w:val="00332F4D"/>
    <w:rsid w:val="00336410"/>
    <w:rsid w:val="003532A6"/>
    <w:rsid w:val="00373FFC"/>
    <w:rsid w:val="0038190F"/>
    <w:rsid w:val="00386BF5"/>
    <w:rsid w:val="003A5D4A"/>
    <w:rsid w:val="003B4A64"/>
    <w:rsid w:val="003B5E3D"/>
    <w:rsid w:val="003C3374"/>
    <w:rsid w:val="003C496F"/>
    <w:rsid w:val="003E2D08"/>
    <w:rsid w:val="003E75E3"/>
    <w:rsid w:val="003F6490"/>
    <w:rsid w:val="0040242B"/>
    <w:rsid w:val="00421D3B"/>
    <w:rsid w:val="00423820"/>
    <w:rsid w:val="00425D5C"/>
    <w:rsid w:val="00431B86"/>
    <w:rsid w:val="00436168"/>
    <w:rsid w:val="00443130"/>
    <w:rsid w:val="004451B9"/>
    <w:rsid w:val="00450D10"/>
    <w:rsid w:val="00463881"/>
    <w:rsid w:val="0046497D"/>
    <w:rsid w:val="0046569F"/>
    <w:rsid w:val="00481272"/>
    <w:rsid w:val="00482F4F"/>
    <w:rsid w:val="004A3669"/>
    <w:rsid w:val="004B6E6B"/>
    <w:rsid w:val="004B7B5D"/>
    <w:rsid w:val="004C0197"/>
    <w:rsid w:val="004C1A23"/>
    <w:rsid w:val="004C4C88"/>
    <w:rsid w:val="004D1186"/>
    <w:rsid w:val="004D5DDC"/>
    <w:rsid w:val="004E0384"/>
    <w:rsid w:val="004E5E82"/>
    <w:rsid w:val="004F5B8B"/>
    <w:rsid w:val="004F6B74"/>
    <w:rsid w:val="0050182F"/>
    <w:rsid w:val="00511CAD"/>
    <w:rsid w:val="00513C4D"/>
    <w:rsid w:val="00515AA3"/>
    <w:rsid w:val="00515E28"/>
    <w:rsid w:val="00521B00"/>
    <w:rsid w:val="00525FA2"/>
    <w:rsid w:val="00531278"/>
    <w:rsid w:val="005331FC"/>
    <w:rsid w:val="00534C01"/>
    <w:rsid w:val="00540884"/>
    <w:rsid w:val="00553202"/>
    <w:rsid w:val="00566F79"/>
    <w:rsid w:val="005805AE"/>
    <w:rsid w:val="00583B08"/>
    <w:rsid w:val="00584076"/>
    <w:rsid w:val="0058757B"/>
    <w:rsid w:val="005875A9"/>
    <w:rsid w:val="00595C43"/>
    <w:rsid w:val="005B113C"/>
    <w:rsid w:val="005D1BD8"/>
    <w:rsid w:val="005D2E5D"/>
    <w:rsid w:val="005D6B44"/>
    <w:rsid w:val="005E1C00"/>
    <w:rsid w:val="006054DA"/>
    <w:rsid w:val="00611A8F"/>
    <w:rsid w:val="00622877"/>
    <w:rsid w:val="00624898"/>
    <w:rsid w:val="00624DEA"/>
    <w:rsid w:val="00654CE8"/>
    <w:rsid w:val="00656E9D"/>
    <w:rsid w:val="006633EF"/>
    <w:rsid w:val="006675A1"/>
    <w:rsid w:val="006768F5"/>
    <w:rsid w:val="0068547F"/>
    <w:rsid w:val="006856E7"/>
    <w:rsid w:val="00697232"/>
    <w:rsid w:val="006C67B4"/>
    <w:rsid w:val="006F20AF"/>
    <w:rsid w:val="00701B37"/>
    <w:rsid w:val="00725095"/>
    <w:rsid w:val="00726FF8"/>
    <w:rsid w:val="0073286A"/>
    <w:rsid w:val="007365F5"/>
    <w:rsid w:val="00743C5B"/>
    <w:rsid w:val="00753623"/>
    <w:rsid w:val="00760655"/>
    <w:rsid w:val="00783578"/>
    <w:rsid w:val="00796275"/>
    <w:rsid w:val="007A03F6"/>
    <w:rsid w:val="007A5D39"/>
    <w:rsid w:val="007D3B68"/>
    <w:rsid w:val="007E3DD1"/>
    <w:rsid w:val="007E50CB"/>
    <w:rsid w:val="007F32CB"/>
    <w:rsid w:val="008023B0"/>
    <w:rsid w:val="00810FE3"/>
    <w:rsid w:val="008136E5"/>
    <w:rsid w:val="008258B6"/>
    <w:rsid w:val="008409EB"/>
    <w:rsid w:val="00841C22"/>
    <w:rsid w:val="0084542E"/>
    <w:rsid w:val="00871A0C"/>
    <w:rsid w:val="00880BCF"/>
    <w:rsid w:val="00884596"/>
    <w:rsid w:val="00885908"/>
    <w:rsid w:val="008B210B"/>
    <w:rsid w:val="008C2A55"/>
    <w:rsid w:val="008D4752"/>
    <w:rsid w:val="008E07CE"/>
    <w:rsid w:val="008E6B3E"/>
    <w:rsid w:val="008F2C4A"/>
    <w:rsid w:val="00900325"/>
    <w:rsid w:val="009022EF"/>
    <w:rsid w:val="00914D87"/>
    <w:rsid w:val="00925D5D"/>
    <w:rsid w:val="009321E1"/>
    <w:rsid w:val="00944795"/>
    <w:rsid w:val="0095060F"/>
    <w:rsid w:val="009534F6"/>
    <w:rsid w:val="00966887"/>
    <w:rsid w:val="0096771C"/>
    <w:rsid w:val="009718C5"/>
    <w:rsid w:val="009739B5"/>
    <w:rsid w:val="00977DD0"/>
    <w:rsid w:val="009A5F16"/>
    <w:rsid w:val="009C6934"/>
    <w:rsid w:val="009D6AB6"/>
    <w:rsid w:val="009E0C3C"/>
    <w:rsid w:val="009E5B00"/>
    <w:rsid w:val="00A11CE6"/>
    <w:rsid w:val="00A139D0"/>
    <w:rsid w:val="00A1543A"/>
    <w:rsid w:val="00A16D56"/>
    <w:rsid w:val="00A26716"/>
    <w:rsid w:val="00A270E8"/>
    <w:rsid w:val="00A348B7"/>
    <w:rsid w:val="00A45357"/>
    <w:rsid w:val="00A53328"/>
    <w:rsid w:val="00A5679B"/>
    <w:rsid w:val="00A74FC7"/>
    <w:rsid w:val="00A97C14"/>
    <w:rsid w:val="00AA1845"/>
    <w:rsid w:val="00AB3378"/>
    <w:rsid w:val="00AC41D7"/>
    <w:rsid w:val="00AC73D4"/>
    <w:rsid w:val="00AD5F29"/>
    <w:rsid w:val="00AD6205"/>
    <w:rsid w:val="00AE1759"/>
    <w:rsid w:val="00AE2776"/>
    <w:rsid w:val="00AF4FEB"/>
    <w:rsid w:val="00B02432"/>
    <w:rsid w:val="00B026F9"/>
    <w:rsid w:val="00B0524C"/>
    <w:rsid w:val="00B07EFB"/>
    <w:rsid w:val="00B233EC"/>
    <w:rsid w:val="00B27679"/>
    <w:rsid w:val="00B33D56"/>
    <w:rsid w:val="00B71DE6"/>
    <w:rsid w:val="00B8058C"/>
    <w:rsid w:val="00B929E2"/>
    <w:rsid w:val="00B95903"/>
    <w:rsid w:val="00BB3011"/>
    <w:rsid w:val="00BC7161"/>
    <w:rsid w:val="00BD016A"/>
    <w:rsid w:val="00BE2D0D"/>
    <w:rsid w:val="00BF7400"/>
    <w:rsid w:val="00C077E3"/>
    <w:rsid w:val="00C244AE"/>
    <w:rsid w:val="00C3110B"/>
    <w:rsid w:val="00C410CE"/>
    <w:rsid w:val="00C43BB7"/>
    <w:rsid w:val="00C47C26"/>
    <w:rsid w:val="00C47D1D"/>
    <w:rsid w:val="00C47F20"/>
    <w:rsid w:val="00C50135"/>
    <w:rsid w:val="00C5017C"/>
    <w:rsid w:val="00C55FE5"/>
    <w:rsid w:val="00C657B5"/>
    <w:rsid w:val="00C72EB4"/>
    <w:rsid w:val="00C82F6A"/>
    <w:rsid w:val="00C874BD"/>
    <w:rsid w:val="00C96F87"/>
    <w:rsid w:val="00CA2CFF"/>
    <w:rsid w:val="00CA2F5A"/>
    <w:rsid w:val="00CB2F15"/>
    <w:rsid w:val="00CB595A"/>
    <w:rsid w:val="00CB788B"/>
    <w:rsid w:val="00CD3664"/>
    <w:rsid w:val="00CD66A2"/>
    <w:rsid w:val="00CE3DF0"/>
    <w:rsid w:val="00CE4EF4"/>
    <w:rsid w:val="00CF3AD5"/>
    <w:rsid w:val="00D03FA0"/>
    <w:rsid w:val="00D05EAD"/>
    <w:rsid w:val="00D07BF1"/>
    <w:rsid w:val="00D348F3"/>
    <w:rsid w:val="00D45627"/>
    <w:rsid w:val="00D5200C"/>
    <w:rsid w:val="00D54EDB"/>
    <w:rsid w:val="00D67B5A"/>
    <w:rsid w:val="00D73178"/>
    <w:rsid w:val="00D73B6F"/>
    <w:rsid w:val="00D74C6C"/>
    <w:rsid w:val="00D81DA4"/>
    <w:rsid w:val="00DA14F3"/>
    <w:rsid w:val="00DB1569"/>
    <w:rsid w:val="00DD5D14"/>
    <w:rsid w:val="00DD70C7"/>
    <w:rsid w:val="00DE1190"/>
    <w:rsid w:val="00DE31E4"/>
    <w:rsid w:val="00E16204"/>
    <w:rsid w:val="00E30F47"/>
    <w:rsid w:val="00E429AD"/>
    <w:rsid w:val="00E51D45"/>
    <w:rsid w:val="00E53B71"/>
    <w:rsid w:val="00E638DB"/>
    <w:rsid w:val="00E65224"/>
    <w:rsid w:val="00E82101"/>
    <w:rsid w:val="00E8301A"/>
    <w:rsid w:val="00E8322A"/>
    <w:rsid w:val="00E847F8"/>
    <w:rsid w:val="00E94252"/>
    <w:rsid w:val="00EA44B3"/>
    <w:rsid w:val="00EB0A4A"/>
    <w:rsid w:val="00EB56E1"/>
    <w:rsid w:val="00ED13BB"/>
    <w:rsid w:val="00EE1C85"/>
    <w:rsid w:val="00EE4A45"/>
    <w:rsid w:val="00EF1A76"/>
    <w:rsid w:val="00EF6E16"/>
    <w:rsid w:val="00F00283"/>
    <w:rsid w:val="00F0257A"/>
    <w:rsid w:val="00F34949"/>
    <w:rsid w:val="00F46B9C"/>
    <w:rsid w:val="00F51E78"/>
    <w:rsid w:val="00F526EC"/>
    <w:rsid w:val="00F71182"/>
    <w:rsid w:val="00F879D7"/>
    <w:rsid w:val="00FB02D4"/>
    <w:rsid w:val="00FC3C1D"/>
    <w:rsid w:val="00FC75A0"/>
    <w:rsid w:val="00FD2425"/>
    <w:rsid w:val="00FF05EB"/>
    <w:rsid w:val="00FF1194"/>
    <w:rsid w:val="00FF3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7C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447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425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25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F6E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F6E1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F6E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F6E16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rsid w:val="00EF6E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F6E16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EF6E16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A4535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rsid w:val="0048127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812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81272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4812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481272"/>
    <w:rPr>
      <w:b/>
      <w:bCs/>
    </w:rPr>
  </w:style>
  <w:style w:type="paragraph" w:styleId="Revision">
    <w:name w:val="Revision"/>
    <w:hidden/>
    <w:uiPriority w:val="99"/>
    <w:semiHidden/>
    <w:rsid w:val="00EA44B3"/>
    <w:rPr>
      <w:sz w:val="24"/>
      <w:szCs w:val="24"/>
    </w:rPr>
  </w:style>
  <w:style w:type="character" w:styleId="Hyperlink">
    <w:name w:val="Hyperlink"/>
    <w:basedOn w:val="DefaultParagraphFont"/>
    <w:uiPriority w:val="99"/>
    <w:rsid w:val="00067D5D"/>
    <w:rPr>
      <w:rFonts w:cs="Times New Roman"/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99"/>
    <w:qFormat/>
    <w:rsid w:val="00AE1759"/>
    <w:pPr>
      <w:numPr>
        <w:ilvl w:val="1"/>
      </w:numPr>
    </w:pPr>
    <w:rPr>
      <w:rFonts w:ascii="Calibri Light" w:hAnsi="Calibri Light"/>
      <w:i/>
      <w:iCs/>
      <w:color w:val="5B9BD5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E1759"/>
    <w:rPr>
      <w:rFonts w:ascii="Calibri Light" w:hAnsi="Calibri Light" w:cs="Times New Roman"/>
      <w:i/>
      <w:iCs/>
      <w:color w:val="5B9BD5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214</Words>
  <Characters>1224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WHY GO INTO LEADERSHIP IN THE SOCIETY</dc:title>
  <dc:subject/>
  <dc:creator>Thomas R. Fahl</dc:creator>
  <cp:keywords/>
  <dc:description/>
  <cp:lastModifiedBy>Riley</cp:lastModifiedBy>
  <cp:revision>6</cp:revision>
  <cp:lastPrinted>2015-05-07T15:46:00Z</cp:lastPrinted>
  <dcterms:created xsi:type="dcterms:W3CDTF">2015-06-20T15:37:00Z</dcterms:created>
  <dcterms:modified xsi:type="dcterms:W3CDTF">2015-06-23T04:04:00Z</dcterms:modified>
</cp:coreProperties>
</file>